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合同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合同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合同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合同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合同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047D1"/>
    <w:rsid w:val="6C4047D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2013-20140912TH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2018-11-12T01:23:00Z</dcterms:created>
  <dc:creator>Administrator</dc:creator>
  <cp:lastModifiedBy>Administrator</cp:lastModifiedBy>
  <dcterms:modified xsi:type="dcterms:W3CDTF">2018-11-12T01:24:48Z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